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4055F" w14:textId="77777777" w:rsidR="00D30819" w:rsidRDefault="00D30819" w:rsidP="00A44026">
      <w:pPr>
        <w:tabs>
          <w:tab w:val="left" w:pos="6850"/>
        </w:tabs>
        <w:rPr>
          <w:rFonts w:ascii="Arial" w:hAnsi="Arial" w:cs="Arial"/>
          <w:sz w:val="22"/>
        </w:rPr>
      </w:pPr>
    </w:p>
    <w:p w14:paraId="5D61B6B9" w14:textId="25E26594" w:rsidR="00D30819" w:rsidRPr="0060555E" w:rsidRDefault="0060555E" w:rsidP="00A44026">
      <w:pPr>
        <w:tabs>
          <w:tab w:val="left" w:pos="68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 de compléter son </w:t>
      </w:r>
      <w:r w:rsidR="00C81791" w:rsidRPr="0060555E">
        <w:rPr>
          <w:rFonts w:ascii="Arial" w:hAnsi="Arial" w:cs="Arial"/>
          <w:sz w:val="24"/>
          <w:szCs w:val="24"/>
        </w:rPr>
        <w:t>équipe d’accompagnement, le foyer de jour L’Esprit de Famille recherche :</w:t>
      </w:r>
    </w:p>
    <w:p w14:paraId="5F8F61D1" w14:textId="12DB97EB" w:rsidR="00C81791" w:rsidRDefault="00701873" w:rsidP="00C81791">
      <w:pPr>
        <w:pStyle w:val="Courrier"/>
        <w:jc w:val="center"/>
        <w:rPr>
          <w:rFonts w:ascii="Helvetica LT Std" w:eastAsia="Times New Roman" w:hAnsi="Helvetica LT Std"/>
          <w:sz w:val="44"/>
          <w:szCs w:val="44"/>
        </w:rPr>
      </w:pPr>
      <w:r>
        <w:rPr>
          <w:rFonts w:ascii="Helvetica LT Std" w:hAnsi="Helvetica LT Std"/>
          <w:sz w:val="44"/>
          <w:szCs w:val="44"/>
        </w:rPr>
        <w:t>Un</w:t>
      </w:r>
      <w:r w:rsidR="00FA2B1A">
        <w:rPr>
          <w:rFonts w:ascii="Helvetica LT Std" w:hAnsi="Helvetica LT Std"/>
          <w:sz w:val="44"/>
          <w:szCs w:val="44"/>
        </w:rPr>
        <w:t>-</w:t>
      </w:r>
      <w:r>
        <w:rPr>
          <w:rFonts w:ascii="Helvetica LT Std" w:hAnsi="Helvetica LT Std"/>
          <w:sz w:val="44"/>
          <w:szCs w:val="44"/>
        </w:rPr>
        <w:t>e</w:t>
      </w:r>
      <w:r w:rsidR="00C81791">
        <w:rPr>
          <w:rFonts w:ascii="Helvetica LT Std" w:hAnsi="Helvetica LT Std"/>
          <w:sz w:val="44"/>
          <w:szCs w:val="44"/>
        </w:rPr>
        <w:t xml:space="preserve"> </w:t>
      </w:r>
      <w:r w:rsidR="006A76EB">
        <w:rPr>
          <w:rFonts w:ascii="Helvetica LT Std" w:hAnsi="Helvetica LT Std"/>
          <w:sz w:val="44"/>
          <w:szCs w:val="44"/>
        </w:rPr>
        <w:t>accompagnant(e)</w:t>
      </w:r>
      <w:r w:rsidR="00C81791">
        <w:rPr>
          <w:rFonts w:ascii="Helvetica LT Std" w:hAnsi="Helvetica LT Std"/>
          <w:sz w:val="44"/>
          <w:szCs w:val="44"/>
        </w:rPr>
        <w:t xml:space="preserve"> à 50%</w:t>
      </w:r>
    </w:p>
    <w:p w14:paraId="4EE99DC6" w14:textId="77777777" w:rsidR="00C81791" w:rsidRDefault="00C81791" w:rsidP="00C81791">
      <w:pPr>
        <w:pStyle w:val="Courrier"/>
      </w:pPr>
    </w:p>
    <w:p w14:paraId="5A179417" w14:textId="6B07EC48" w:rsidR="00C81791" w:rsidRDefault="00C81791" w:rsidP="00C81791">
      <w:pPr>
        <w:pStyle w:val="Courrier"/>
        <w:jc w:val="center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Tâches principales :</w:t>
      </w:r>
    </w:p>
    <w:p w14:paraId="44C480E8" w14:textId="77777777" w:rsidR="0060555E" w:rsidRPr="0060555E" w:rsidRDefault="0060555E" w:rsidP="00C81791">
      <w:pPr>
        <w:pStyle w:val="Courrier"/>
        <w:jc w:val="center"/>
        <w:rPr>
          <w:rFonts w:ascii="Arial" w:hAnsi="Arial" w:cs="Arial"/>
          <w:sz w:val="24"/>
        </w:rPr>
      </w:pPr>
    </w:p>
    <w:p w14:paraId="5F89F3DD" w14:textId="414AE477" w:rsidR="00C81791" w:rsidRPr="003F296A" w:rsidRDefault="00C81791" w:rsidP="003F296A">
      <w:pPr>
        <w:pStyle w:val="Courrier"/>
        <w:numPr>
          <w:ilvl w:val="0"/>
          <w:numId w:val="26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Accompagner le bénéficiaire dans le maintien de ses capacités cognitives, physiques et sociales</w:t>
      </w:r>
      <w:r w:rsidR="0060555E" w:rsidRPr="0060555E">
        <w:rPr>
          <w:rFonts w:ascii="Arial" w:hAnsi="Arial" w:cs="Arial"/>
          <w:sz w:val="24"/>
        </w:rPr>
        <w:t xml:space="preserve"> </w:t>
      </w:r>
    </w:p>
    <w:p w14:paraId="4A5D439F" w14:textId="77777777" w:rsidR="00C81791" w:rsidRPr="0060555E" w:rsidRDefault="00C81791" w:rsidP="00C81791">
      <w:pPr>
        <w:pStyle w:val="Courrier"/>
        <w:numPr>
          <w:ilvl w:val="0"/>
          <w:numId w:val="26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Mener des activités de groupe et/ou individuelles</w:t>
      </w:r>
    </w:p>
    <w:p w14:paraId="76F7F889" w14:textId="076F8FAF" w:rsidR="00C81791" w:rsidRPr="0060555E" w:rsidRDefault="00C81791" w:rsidP="00C81791">
      <w:pPr>
        <w:pStyle w:val="Courrier"/>
        <w:numPr>
          <w:ilvl w:val="0"/>
          <w:numId w:val="26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Collaborer dans une démarche interdisciplinaire</w:t>
      </w:r>
    </w:p>
    <w:p w14:paraId="5DE7F421" w14:textId="4BCCD4D8" w:rsidR="0060555E" w:rsidRPr="0060555E" w:rsidRDefault="0060555E" w:rsidP="00C81791">
      <w:pPr>
        <w:pStyle w:val="Courrier"/>
        <w:numPr>
          <w:ilvl w:val="0"/>
          <w:numId w:val="26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Assurer le bien-être et la sécurité des bénéficiaires</w:t>
      </w:r>
    </w:p>
    <w:p w14:paraId="22068E71" w14:textId="77777777" w:rsidR="00C81791" w:rsidRPr="0060555E" w:rsidRDefault="00C81791" w:rsidP="00C81791">
      <w:pPr>
        <w:pStyle w:val="Courrier"/>
        <w:tabs>
          <w:tab w:val="left" w:pos="1276"/>
        </w:tabs>
        <w:rPr>
          <w:rFonts w:ascii="Arial" w:hAnsi="Arial" w:cs="Arial"/>
          <w:sz w:val="24"/>
        </w:rPr>
      </w:pPr>
    </w:p>
    <w:p w14:paraId="70934377" w14:textId="41922A69" w:rsidR="00C81791" w:rsidRDefault="00C81791" w:rsidP="00C81791">
      <w:pPr>
        <w:pStyle w:val="Courrier"/>
        <w:jc w:val="center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Exigences :</w:t>
      </w:r>
    </w:p>
    <w:p w14:paraId="1F71C7BA" w14:textId="77777777" w:rsidR="0060555E" w:rsidRPr="0060555E" w:rsidRDefault="0060555E" w:rsidP="00C81791">
      <w:pPr>
        <w:pStyle w:val="Courrier"/>
        <w:jc w:val="center"/>
        <w:rPr>
          <w:rFonts w:ascii="Arial" w:hAnsi="Arial" w:cs="Arial"/>
          <w:sz w:val="24"/>
        </w:rPr>
      </w:pPr>
    </w:p>
    <w:p w14:paraId="5C9011D5" w14:textId="49568744" w:rsidR="00C81791" w:rsidRDefault="006A76EB" w:rsidP="00C81791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Qualification requise</w:t>
      </w:r>
      <w:r w:rsidR="00D6284B">
        <w:rPr>
          <w:rFonts w:ascii="Arial" w:hAnsi="Arial" w:cs="Arial"/>
          <w:sz w:val="24"/>
        </w:rPr>
        <w:t> :</w:t>
      </w:r>
      <w:r>
        <w:rPr>
          <w:rFonts w:ascii="Arial" w:hAnsi="Arial" w:cs="Arial"/>
          <w:sz w:val="24"/>
        </w:rPr>
        <w:t xml:space="preserve"> aide soignant(e)</w:t>
      </w:r>
    </w:p>
    <w:p w14:paraId="1E08FDE9" w14:textId="7F397EA7" w:rsidR="00C81791" w:rsidRPr="00701873" w:rsidRDefault="003B2F95" w:rsidP="00701873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Intérêt pour la personne âgée et la psychogériatrie</w:t>
      </w:r>
    </w:p>
    <w:p w14:paraId="52345384" w14:textId="74210B14" w:rsidR="003B2F95" w:rsidRPr="0060555E" w:rsidRDefault="003B2F95" w:rsidP="00C81791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Expérience dans l’animation d’activités quotidiennes et créatives</w:t>
      </w:r>
    </w:p>
    <w:p w14:paraId="303E9654" w14:textId="0C0E3245" w:rsidR="00C81791" w:rsidRPr="0060555E" w:rsidRDefault="00C81791" w:rsidP="00C81791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Esprit d'ouverture et créativité</w:t>
      </w:r>
    </w:p>
    <w:p w14:paraId="7AD5785A" w14:textId="2BDC9CA1" w:rsidR="008D6564" w:rsidRPr="00A241F1" w:rsidRDefault="0060555E" w:rsidP="00A241F1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 w:rsidRPr="0060555E">
        <w:rPr>
          <w:rFonts w:ascii="Arial" w:hAnsi="Arial" w:cs="Arial"/>
          <w:sz w:val="24"/>
        </w:rPr>
        <w:t>Capacité à travailler en équip</w:t>
      </w:r>
      <w:r w:rsidR="00A241F1">
        <w:rPr>
          <w:rFonts w:ascii="Arial" w:hAnsi="Arial" w:cs="Arial"/>
          <w:sz w:val="24"/>
        </w:rPr>
        <w:t>e</w:t>
      </w:r>
    </w:p>
    <w:p w14:paraId="71B3BF4B" w14:textId="4EAFAA4B" w:rsidR="00701873" w:rsidRPr="0060555E" w:rsidRDefault="00701873" w:rsidP="00C81791">
      <w:pPr>
        <w:pStyle w:val="Courrier"/>
        <w:numPr>
          <w:ilvl w:val="0"/>
          <w:numId w:val="27"/>
        </w:numPr>
        <w:tabs>
          <w:tab w:val="left" w:pos="1276"/>
        </w:tabs>
        <w:ind w:left="127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Permis de conduire </w:t>
      </w:r>
    </w:p>
    <w:p w14:paraId="35E61841" w14:textId="77777777" w:rsidR="00C81791" w:rsidRPr="0060555E" w:rsidRDefault="00C81791" w:rsidP="00C81791">
      <w:pPr>
        <w:pStyle w:val="Courrier"/>
        <w:rPr>
          <w:rFonts w:ascii="Arial" w:hAnsi="Arial" w:cs="Arial"/>
          <w:sz w:val="24"/>
        </w:rPr>
      </w:pPr>
    </w:p>
    <w:p w14:paraId="1F9AA4CF" w14:textId="77777777" w:rsidR="00503AB6" w:rsidRDefault="00503AB6" w:rsidP="00503AB6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</w:t>
      </w:r>
    </w:p>
    <w:p w14:paraId="50277FAE" w14:textId="0D699B08" w:rsidR="00503AB6" w:rsidRDefault="00503AB6" w:rsidP="00503AB6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</w:t>
      </w:r>
    </w:p>
    <w:p w14:paraId="19AC4817" w14:textId="43242479" w:rsidR="004D5EB2" w:rsidRPr="00D21D48" w:rsidRDefault="00D31658" w:rsidP="00503AB6">
      <w:pPr>
        <w:pStyle w:val="Courri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 xml:space="preserve">      </w:t>
      </w:r>
      <w:r w:rsidR="004D5EB2" w:rsidRPr="00D21D48">
        <w:rPr>
          <w:rFonts w:ascii="Arial" w:hAnsi="Arial" w:cs="Arial"/>
          <w:b/>
          <w:bCs/>
          <w:sz w:val="24"/>
        </w:rPr>
        <w:t>Contrat à durée déterminée pouvant évoluer en contrat indéterminé</w:t>
      </w:r>
    </w:p>
    <w:p w14:paraId="03FEFAC1" w14:textId="77777777" w:rsidR="004D5EB2" w:rsidRPr="00D21D48" w:rsidRDefault="004D5EB2" w:rsidP="00503AB6">
      <w:pPr>
        <w:pStyle w:val="Courrier"/>
        <w:rPr>
          <w:rFonts w:ascii="Arial" w:hAnsi="Arial" w:cs="Arial"/>
          <w:b/>
          <w:bCs/>
          <w:sz w:val="24"/>
        </w:rPr>
      </w:pPr>
    </w:p>
    <w:p w14:paraId="165A197E" w14:textId="5D05C5A2" w:rsidR="00503AB6" w:rsidRDefault="00D31658" w:rsidP="00503AB6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</w:t>
      </w:r>
      <w:r w:rsidR="00503AB6">
        <w:rPr>
          <w:rFonts w:ascii="Arial" w:hAnsi="Arial" w:cs="Arial"/>
          <w:sz w:val="24"/>
        </w:rPr>
        <w:t xml:space="preserve"> </w:t>
      </w:r>
      <w:r w:rsidR="004D5EB2">
        <w:rPr>
          <w:rFonts w:ascii="Arial" w:hAnsi="Arial" w:cs="Arial"/>
          <w:sz w:val="24"/>
        </w:rPr>
        <w:t>Date d'entrée en fonction : septembre 2026</w:t>
      </w:r>
    </w:p>
    <w:p w14:paraId="1990C41A" w14:textId="417BC21A" w:rsidR="00503AB6" w:rsidRDefault="00503AB6" w:rsidP="00503AB6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Conditions : CCT Santé 21</w:t>
      </w:r>
    </w:p>
    <w:p w14:paraId="61BFDE4D" w14:textId="77777777" w:rsidR="00503AB6" w:rsidRDefault="00503AB6" w:rsidP="00503AB6">
      <w:pPr>
        <w:pStyle w:val="Courrier"/>
        <w:rPr>
          <w:rFonts w:eastAsia="Times New Roman"/>
          <w:sz w:val="24"/>
        </w:rPr>
      </w:pPr>
    </w:p>
    <w:p w14:paraId="573D47F5" w14:textId="77777777" w:rsidR="00C81791" w:rsidRPr="0060555E" w:rsidRDefault="00C81791" w:rsidP="00C81791">
      <w:pPr>
        <w:pStyle w:val="Courrier"/>
        <w:rPr>
          <w:rFonts w:ascii="Arial" w:hAnsi="Arial" w:cs="Arial"/>
          <w:sz w:val="24"/>
        </w:rPr>
      </w:pPr>
    </w:p>
    <w:p w14:paraId="60C12D48" w14:textId="2A04D50F" w:rsidR="00F22CB1" w:rsidRPr="00F22CB1" w:rsidRDefault="00F22CB1" w:rsidP="00F22CB1">
      <w:pPr>
        <w:pStyle w:val="Courrier"/>
        <w:rPr>
          <w:rFonts w:ascii="Arial" w:hAnsi="Arial" w:cs="Arial"/>
          <w:sz w:val="24"/>
        </w:rPr>
      </w:pPr>
      <w:r w:rsidRPr="00F22CB1">
        <w:rPr>
          <w:rFonts w:ascii="Arial" w:hAnsi="Arial" w:cs="Arial"/>
          <w:sz w:val="24"/>
        </w:rPr>
        <w:t>Les lettres de motivation avec curriculum vitae, copies de diplômes, certificats et références</w:t>
      </w:r>
      <w:r w:rsidR="00467531">
        <w:rPr>
          <w:rFonts w:ascii="Arial" w:hAnsi="Arial" w:cs="Arial"/>
          <w:sz w:val="24"/>
        </w:rPr>
        <w:t xml:space="preserve"> sont à adresser</w:t>
      </w:r>
      <w:r w:rsidR="00D6284B">
        <w:rPr>
          <w:rFonts w:ascii="Arial" w:hAnsi="Arial" w:cs="Arial"/>
          <w:sz w:val="24"/>
        </w:rPr>
        <w:t xml:space="preserve"> à</w:t>
      </w:r>
      <w:r w:rsidR="00701873">
        <w:rPr>
          <w:rFonts w:ascii="Arial" w:hAnsi="Arial" w:cs="Arial"/>
          <w:sz w:val="24"/>
        </w:rPr>
        <w:t> :</w:t>
      </w:r>
    </w:p>
    <w:p w14:paraId="6DF2FDD1" w14:textId="77777777" w:rsidR="00F22CB1" w:rsidRPr="00F22CB1" w:rsidRDefault="00F22CB1" w:rsidP="00F22CB1">
      <w:pPr>
        <w:pStyle w:val="Courrier"/>
        <w:rPr>
          <w:rFonts w:ascii="Arial" w:hAnsi="Arial" w:cs="Arial"/>
          <w:sz w:val="24"/>
        </w:rPr>
      </w:pPr>
    </w:p>
    <w:p w14:paraId="08AD00F7" w14:textId="6356A467" w:rsidR="00F22CB1" w:rsidRDefault="00F22CB1" w:rsidP="00F22CB1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info@esprit-de-famille.ch ou par courrier : </w:t>
      </w:r>
      <w:r w:rsidR="00770B15">
        <w:rPr>
          <w:rFonts w:ascii="Arial" w:hAnsi="Arial" w:cs="Arial"/>
          <w:sz w:val="24"/>
        </w:rPr>
        <w:t xml:space="preserve">Madame Magali Lehmann Meyrat, </w:t>
      </w:r>
      <w:r>
        <w:rPr>
          <w:rFonts w:ascii="Arial" w:hAnsi="Arial" w:cs="Arial"/>
          <w:sz w:val="24"/>
        </w:rPr>
        <w:t>Foyer de Jour L’Esprit de Famille, chemin de Pierre-Grise 15, 2</w:t>
      </w:r>
      <w:r w:rsidRPr="00F22CB1">
        <w:rPr>
          <w:rFonts w:ascii="Arial" w:hAnsi="Arial" w:cs="Arial"/>
          <w:sz w:val="24"/>
        </w:rPr>
        <w:t>300 La Chaux-de-Fonds</w:t>
      </w:r>
    </w:p>
    <w:p w14:paraId="64F8A4EB" w14:textId="77777777" w:rsidR="00A241F1" w:rsidRDefault="00A241F1" w:rsidP="00F22CB1">
      <w:pPr>
        <w:pStyle w:val="Courrier"/>
        <w:rPr>
          <w:rFonts w:ascii="Arial" w:hAnsi="Arial" w:cs="Arial"/>
          <w:sz w:val="24"/>
        </w:rPr>
      </w:pPr>
    </w:p>
    <w:p w14:paraId="57995E06" w14:textId="3CB617EF" w:rsidR="00A241F1" w:rsidRPr="00F22CB1" w:rsidRDefault="00A241F1" w:rsidP="00F22CB1">
      <w:pPr>
        <w:pStyle w:val="Courri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Pour plus d’informations sur le foyer de jour : </w:t>
      </w:r>
      <w:hyperlink r:id="rId7" w:history="1">
        <w:r w:rsidRPr="00C627D2">
          <w:rPr>
            <w:rStyle w:val="Lienhypertexte"/>
            <w:rFonts w:ascii="Arial" w:hAnsi="Arial" w:cs="Arial"/>
            <w:sz w:val="24"/>
          </w:rPr>
          <w:t>www.esprit-de-famille.ch</w:t>
        </w:r>
      </w:hyperlink>
      <w:r>
        <w:rPr>
          <w:rFonts w:ascii="Arial" w:hAnsi="Arial" w:cs="Arial"/>
          <w:sz w:val="24"/>
        </w:rPr>
        <w:t xml:space="preserve"> </w:t>
      </w:r>
    </w:p>
    <w:p w14:paraId="18D260F7" w14:textId="5EAF1C0D" w:rsidR="00A44026" w:rsidRDefault="00A44026" w:rsidP="00A44026">
      <w:pPr>
        <w:tabs>
          <w:tab w:val="left" w:pos="6850"/>
        </w:tabs>
        <w:rPr>
          <w:rFonts w:ascii="Arial" w:hAnsi="Arial" w:cs="Arial"/>
          <w:sz w:val="22"/>
        </w:rPr>
      </w:pPr>
    </w:p>
    <w:p w14:paraId="0F2D5932" w14:textId="77777777" w:rsidR="004D5EB2" w:rsidRPr="004D5EB2" w:rsidRDefault="004D5EB2" w:rsidP="004D5EB2">
      <w:pPr>
        <w:rPr>
          <w:rFonts w:ascii="Arial" w:hAnsi="Arial" w:cs="Arial"/>
          <w:sz w:val="22"/>
        </w:rPr>
      </w:pPr>
    </w:p>
    <w:p w14:paraId="3B7BC57C" w14:textId="1654050F" w:rsidR="004D5EB2" w:rsidRPr="004D5EB2" w:rsidRDefault="004D5EB2" w:rsidP="004D5EB2">
      <w:pPr>
        <w:tabs>
          <w:tab w:val="left" w:pos="813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sectPr w:rsidR="004D5EB2" w:rsidRPr="004D5EB2" w:rsidSect="00641B5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8" w:right="1418" w:bottom="1418" w:left="1418" w:header="284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000C4" w14:textId="77777777" w:rsidR="00AF5B63" w:rsidRDefault="00AF5B63">
      <w:pPr>
        <w:spacing w:after="0" w:line="240" w:lineRule="auto"/>
      </w:pPr>
      <w:r>
        <w:separator/>
      </w:r>
    </w:p>
  </w:endnote>
  <w:endnote w:type="continuationSeparator" w:id="0">
    <w:p w14:paraId="14001D57" w14:textId="77777777" w:rsidR="00AF5B63" w:rsidRDefault="00AF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Helvetica LT Std Light">
    <w:altName w:val="Malgun Gothic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F5252" w14:textId="77777777" w:rsidR="00F12862" w:rsidRDefault="00F12862" w:rsidP="00F1286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2F505C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end"/>
    </w:r>
  </w:p>
  <w:p w14:paraId="5C35EF33" w14:textId="77777777" w:rsidR="00F12862" w:rsidRDefault="00F12862" w:rsidP="00F1286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ACFE" w14:textId="0298218C" w:rsidR="00F12862" w:rsidRDefault="00F12862" w:rsidP="00F12862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2F505C">
      <w:rPr>
        <w:rStyle w:val="Numrodepage"/>
      </w:rPr>
      <w:instrText>PAGE</w:instrText>
    </w:r>
    <w:r>
      <w:rPr>
        <w:rStyle w:val="Numrodepage"/>
      </w:rPr>
      <w:instrText xml:space="preserve">  </w:instrText>
    </w:r>
    <w:r>
      <w:rPr>
        <w:rStyle w:val="Numrodepage"/>
      </w:rPr>
      <w:fldChar w:fldCharType="separate"/>
    </w:r>
    <w:r w:rsidR="00F0428E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1D63C00" w14:textId="77777777" w:rsidR="00F12862" w:rsidRPr="009E2B7F" w:rsidRDefault="009E2B7F" w:rsidP="009E2B7F">
    <w:pPr>
      <w:pStyle w:val="Pieddepage"/>
      <w:rPr>
        <w:rFonts w:ascii="Arial" w:hAnsi="Arial"/>
        <w:sz w:val="16"/>
      </w:rPr>
    </w:pPr>
    <w:r>
      <w:rPr>
        <w:rFonts w:ascii="Arial" w:hAnsi="Arial"/>
        <w:sz w:val="16"/>
      </w:rPr>
      <w:t>Contrat d’accueil/</w:t>
    </w:r>
    <w:r w:rsidRPr="000954AF">
      <w:rPr>
        <w:rFonts w:ascii="Arial" w:hAnsi="Arial"/>
        <w:sz w:val="16"/>
      </w:rPr>
      <w:t>L’Esprit de Fa</w:t>
    </w:r>
    <w:r>
      <w:rPr>
        <w:rFonts w:ascii="Arial" w:hAnsi="Arial"/>
        <w:sz w:val="16"/>
      </w:rPr>
      <w:t>mille/MLM/17</w:t>
    </w:r>
    <w:r w:rsidRPr="000954AF">
      <w:rPr>
        <w:rFonts w:ascii="Arial" w:hAnsi="Arial"/>
        <w:sz w:val="16"/>
      </w:rPr>
      <w:t>.04.2011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5716" w14:textId="43C4C089" w:rsidR="00F0428E" w:rsidRPr="00F0428E" w:rsidRDefault="00F0428E" w:rsidP="00F0428E">
    <w:pPr>
      <w:pStyle w:val="Pieddepage"/>
      <w:spacing w:after="120"/>
      <w:rPr>
        <w:rFonts w:ascii="Lucida Calligraphy" w:hAnsi="Lucida Calligraphy"/>
        <w:b/>
        <w:color w:val="C37FA5"/>
        <w:sz w:val="20"/>
        <w:szCs w:val="20"/>
      </w:rPr>
    </w:pPr>
    <w:bookmarkStart w:id="0" w:name="_Hlk45097385"/>
    <w:bookmarkStart w:id="1" w:name="_Hlk45097386"/>
    <w:r w:rsidRPr="00F0428E">
      <w:rPr>
        <w:rFonts w:ascii="Lucida Calligraphy" w:hAnsi="Lucida Calligraphy"/>
        <w:b/>
        <w:color w:val="C37FA5"/>
        <w:sz w:val="20"/>
        <w:szCs w:val="20"/>
      </w:rPr>
      <w:t xml:space="preserve"> </w:t>
    </w:r>
    <w:r>
      <w:rPr>
        <w:rFonts w:ascii="Lucida Calligraphy" w:hAnsi="Lucida Calligraphy"/>
        <w:b/>
        <w:color w:val="C37FA5"/>
        <w:sz w:val="20"/>
        <w:szCs w:val="20"/>
      </w:rPr>
      <w:t xml:space="preserve">     </w:t>
    </w:r>
    <w:r w:rsidRPr="00F0428E">
      <w:rPr>
        <w:rFonts w:ascii="Lucida Calligraphy" w:hAnsi="Lucida Calligraphy"/>
        <w:b/>
        <w:color w:val="C37FA5"/>
        <w:sz w:val="20"/>
        <w:szCs w:val="20"/>
      </w:rPr>
      <w:t>L’Esprit de Famille</w:t>
    </w:r>
    <w:r>
      <w:rPr>
        <w:rFonts w:ascii="Lucida Calligraphy" w:hAnsi="Lucida Calligraphy"/>
        <w:color w:val="C37FA5"/>
        <w:sz w:val="20"/>
        <w:szCs w:val="20"/>
      </w:rPr>
      <w:t xml:space="preserve"> </w:t>
    </w:r>
    <w:r>
      <w:rPr>
        <w:rFonts w:ascii="Lucida Calligraphy" w:hAnsi="Lucida Calligraphy"/>
        <w:b/>
        <w:color w:val="C37FA5"/>
        <w:sz w:val="20"/>
        <w:szCs w:val="20"/>
      </w:rPr>
      <w:t xml:space="preserve">                                          </w:t>
    </w:r>
    <w:r w:rsidR="004D5EB2">
      <w:rPr>
        <w:rFonts w:ascii="Lucida Calligraphy" w:hAnsi="Lucida Calligraphy"/>
        <w:b/>
        <w:color w:val="C37FA5"/>
        <w:sz w:val="20"/>
        <w:szCs w:val="20"/>
      </w:rPr>
      <w:t xml:space="preserve">                            </w:t>
    </w:r>
    <w:r>
      <w:rPr>
        <w:rFonts w:ascii="Lucida Calligraphy" w:hAnsi="Lucida Calligraphy"/>
        <w:b/>
        <w:color w:val="C37FA5"/>
        <w:sz w:val="20"/>
        <w:szCs w:val="20"/>
      </w:rPr>
      <w:t xml:space="preserve"> </w:t>
    </w:r>
    <w:r w:rsidRPr="00F0428E">
      <w:rPr>
        <w:rFonts w:ascii="Arial" w:hAnsi="Arial" w:cs="Arial"/>
        <w:color w:val="C37FA5"/>
        <w:sz w:val="20"/>
        <w:szCs w:val="20"/>
      </w:rPr>
      <w:t xml:space="preserve">Foyer de jour </w:t>
    </w:r>
  </w:p>
  <w:p w14:paraId="507A89FF" w14:textId="439122B5" w:rsidR="00ED42A5" w:rsidRPr="00F0428E" w:rsidRDefault="00ED42A5" w:rsidP="00F0428E">
    <w:pPr>
      <w:pStyle w:val="Pieddepage"/>
      <w:spacing w:after="120"/>
      <w:rPr>
        <w:rFonts w:ascii="Lucida Calligraphy" w:hAnsi="Lucida Calligraphy"/>
        <w:b/>
        <w:color w:val="C37FA5"/>
        <w:sz w:val="20"/>
        <w:szCs w:val="20"/>
      </w:rPr>
    </w:pPr>
    <w:r w:rsidRPr="00C1121A">
      <w:rPr>
        <w:rFonts w:ascii="Lucida Calligraphy" w:hAnsi="Lucida Calligraphy"/>
        <w:color w:val="C37FA5"/>
        <w:sz w:val="20"/>
        <w:szCs w:val="20"/>
      </w:rPr>
      <w:tab/>
    </w:r>
    <w:r w:rsidRPr="00C1121A">
      <w:rPr>
        <w:rFonts w:ascii="Lucida Calligraphy" w:hAnsi="Lucida Calligraphy"/>
        <w:color w:val="C37FA5"/>
        <w:sz w:val="20"/>
        <w:szCs w:val="20"/>
      </w:rPr>
      <w:tab/>
    </w:r>
    <w:r w:rsidRPr="00C1121A">
      <w:rPr>
        <w:rFonts w:ascii="Arial" w:hAnsi="Arial" w:cs="Arial"/>
        <w:color w:val="C37FA5"/>
      </w:rPr>
      <w:t xml:space="preserve"> </w:t>
    </w:r>
  </w:p>
  <w:p w14:paraId="080CE870" w14:textId="18D86D54" w:rsidR="00ED42A5" w:rsidRPr="00C1121A" w:rsidRDefault="00ED42A5" w:rsidP="00ED42A5">
    <w:pPr>
      <w:pStyle w:val="Pieddepage"/>
      <w:spacing w:after="120"/>
      <w:jc w:val="center"/>
      <w:rPr>
        <w:rFonts w:ascii="Arial" w:hAnsi="Arial" w:cs="Arial"/>
        <w:color w:val="C37FA5"/>
        <w:sz w:val="16"/>
        <w:szCs w:val="16"/>
      </w:rPr>
    </w:pPr>
    <w:r w:rsidRPr="00C1121A">
      <w:rPr>
        <w:rFonts w:ascii="Arial" w:hAnsi="Arial" w:cs="Arial"/>
        <w:color w:val="C37FA5"/>
        <w:sz w:val="16"/>
        <w:szCs w:val="16"/>
      </w:rPr>
      <w:t xml:space="preserve">Chemin de Pierre-Grise 15 </w:t>
    </w:r>
    <w:r>
      <w:rPr>
        <w:rFonts w:ascii="Arial" w:hAnsi="Arial" w:cs="Arial"/>
        <w:color w:val="C37FA5"/>
        <w:sz w:val="16"/>
        <w:szCs w:val="16"/>
      </w:rPr>
      <w:t xml:space="preserve">- </w:t>
    </w:r>
    <w:r w:rsidRPr="00C1121A">
      <w:rPr>
        <w:rFonts w:ascii="Arial" w:hAnsi="Arial" w:cs="Arial"/>
        <w:color w:val="C37FA5"/>
        <w:sz w:val="16"/>
        <w:szCs w:val="16"/>
      </w:rPr>
      <w:t xml:space="preserve"> 230</w:t>
    </w:r>
    <w:r w:rsidR="00B946D8">
      <w:rPr>
        <w:rFonts w:ascii="Arial" w:hAnsi="Arial" w:cs="Arial"/>
        <w:color w:val="C37FA5"/>
        <w:sz w:val="16"/>
        <w:szCs w:val="16"/>
      </w:rPr>
      <w:t>0</w:t>
    </w:r>
    <w:r w:rsidRPr="00C1121A">
      <w:rPr>
        <w:rFonts w:ascii="Arial" w:hAnsi="Arial" w:cs="Arial"/>
        <w:color w:val="C37FA5"/>
        <w:sz w:val="16"/>
        <w:szCs w:val="16"/>
      </w:rPr>
      <w:t xml:space="preserve"> La Chaux-de-Fonds - Tel. 032 968 25 52 – Fax 032 968 25 54 </w:t>
    </w:r>
  </w:p>
  <w:p w14:paraId="723DBA45" w14:textId="77777777" w:rsidR="009C186D" w:rsidRPr="00ED42A5" w:rsidRDefault="00ED42A5" w:rsidP="00ED42A5">
    <w:pPr>
      <w:pStyle w:val="Pieddepage"/>
      <w:spacing w:after="240"/>
      <w:jc w:val="center"/>
      <w:rPr>
        <w:rFonts w:ascii="Arial" w:hAnsi="Arial" w:cs="Arial"/>
        <w:color w:val="C37FA5"/>
        <w:sz w:val="16"/>
        <w:szCs w:val="16"/>
      </w:rPr>
    </w:pPr>
    <w:r w:rsidRPr="00C1121A">
      <w:rPr>
        <w:rFonts w:ascii="Arial" w:hAnsi="Arial" w:cs="Arial"/>
        <w:color w:val="C37FA5"/>
        <w:sz w:val="16"/>
        <w:szCs w:val="16"/>
      </w:rPr>
      <w:t>info@esprit-de-famille.ch – www.esprit-de-famille.ch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2375" w14:textId="77777777" w:rsidR="00AF5B63" w:rsidRDefault="00AF5B63">
      <w:pPr>
        <w:spacing w:after="0" w:line="240" w:lineRule="auto"/>
      </w:pPr>
      <w:r>
        <w:separator/>
      </w:r>
    </w:p>
  </w:footnote>
  <w:footnote w:type="continuationSeparator" w:id="0">
    <w:p w14:paraId="2CD3E6F0" w14:textId="77777777" w:rsidR="00AF5B63" w:rsidRDefault="00AF5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1AC2C" w14:textId="77777777" w:rsidR="00F12862" w:rsidRDefault="00F12862">
    <w:pPr>
      <w:pStyle w:val="En-tte"/>
    </w:pPr>
    <w:r>
      <w:t xml:space="preserve">     </w:t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CAC18" w14:textId="77777777" w:rsidR="00F12862" w:rsidRDefault="00AF117D">
    <w:pPr>
      <w:pStyle w:val="En-tte"/>
    </w:pPr>
    <w:r>
      <w:rPr>
        <w:noProof/>
      </w:rPr>
      <w:drawing>
        <wp:inline distT="0" distB="0" distL="0" distR="0" wp14:anchorId="45ED4566" wp14:editId="3A8C2236">
          <wp:extent cx="1990800" cy="1209600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800" cy="12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8761560"/>
    <w:lvl w:ilvl="0">
      <w:numFmt w:val="bullet"/>
      <w:lvlText w:val="*"/>
      <w:lvlJc w:val="left"/>
    </w:lvl>
  </w:abstractNum>
  <w:abstractNum w:abstractNumId="1" w15:restartNumberingAfterBreak="0">
    <w:nsid w:val="00B84898"/>
    <w:multiLevelType w:val="multilevel"/>
    <w:tmpl w:val="040C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74A4902"/>
    <w:multiLevelType w:val="hybridMultilevel"/>
    <w:tmpl w:val="400A4C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03D09"/>
    <w:multiLevelType w:val="multilevel"/>
    <w:tmpl w:val="4F921E68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A236C0E"/>
    <w:multiLevelType w:val="multilevel"/>
    <w:tmpl w:val="9F400716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8405ADE"/>
    <w:multiLevelType w:val="hybridMultilevel"/>
    <w:tmpl w:val="0ED45C96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B341D"/>
    <w:multiLevelType w:val="multilevel"/>
    <w:tmpl w:val="E08E6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B04F84"/>
    <w:multiLevelType w:val="hybridMultilevel"/>
    <w:tmpl w:val="7DBC2A66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34C0C"/>
    <w:multiLevelType w:val="multilevel"/>
    <w:tmpl w:val="F488B216"/>
    <w:lvl w:ilvl="0">
      <w:start w:val="1"/>
      <w:numFmt w:val="upperRoman"/>
      <w:lvlText w:val="%1."/>
      <w:lvlJc w:val="left"/>
      <w:pPr>
        <w:ind w:left="36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9" w15:restartNumberingAfterBreak="0">
    <w:nsid w:val="479607C0"/>
    <w:multiLevelType w:val="multilevel"/>
    <w:tmpl w:val="0BE21B3E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A8400E2"/>
    <w:multiLevelType w:val="hybridMultilevel"/>
    <w:tmpl w:val="02166A2A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07229"/>
    <w:multiLevelType w:val="hybridMultilevel"/>
    <w:tmpl w:val="1D48CF02"/>
    <w:lvl w:ilvl="0" w:tplc="0001040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420618A"/>
    <w:multiLevelType w:val="hybridMultilevel"/>
    <w:tmpl w:val="5956CAB4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67CB5"/>
    <w:multiLevelType w:val="hybridMultilevel"/>
    <w:tmpl w:val="F1F877C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E293F"/>
    <w:multiLevelType w:val="hybridMultilevel"/>
    <w:tmpl w:val="20CEF1C2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A053F"/>
    <w:multiLevelType w:val="multilevel"/>
    <w:tmpl w:val="01D213EC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71B03F39"/>
    <w:multiLevelType w:val="hybridMultilevel"/>
    <w:tmpl w:val="427CF7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8A1677"/>
    <w:multiLevelType w:val="multilevel"/>
    <w:tmpl w:val="ED8254F4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759115F5"/>
    <w:multiLevelType w:val="hybridMultilevel"/>
    <w:tmpl w:val="3CAC009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A39BE"/>
    <w:multiLevelType w:val="hybridMultilevel"/>
    <w:tmpl w:val="DB5E45C8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E51A0"/>
    <w:multiLevelType w:val="multilevel"/>
    <w:tmpl w:val="EB3E3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0F54A4"/>
    <w:multiLevelType w:val="hybridMultilevel"/>
    <w:tmpl w:val="B15E0F32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12898"/>
    <w:multiLevelType w:val="hybridMultilevel"/>
    <w:tmpl w:val="04825B46"/>
    <w:lvl w:ilvl="0" w:tplc="000F040C">
      <w:start w:val="1"/>
      <w:numFmt w:val="decimal"/>
      <w:lvlText w:val="%1."/>
      <w:lvlJc w:val="left"/>
      <w:pPr>
        <w:ind w:left="720" w:hanging="360"/>
      </w:pPr>
    </w:lvl>
    <w:lvl w:ilvl="1" w:tplc="0019040C" w:tentative="1">
      <w:start w:val="1"/>
      <w:numFmt w:val="lowerLetter"/>
      <w:lvlText w:val="%2."/>
      <w:lvlJc w:val="left"/>
      <w:pPr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5B0C"/>
    <w:multiLevelType w:val="multilevel"/>
    <w:tmpl w:val="EECA4936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EAE253A"/>
    <w:multiLevelType w:val="hybridMultilevel"/>
    <w:tmpl w:val="CD0CE6E6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283074">
    <w:abstractNumId w:val="1"/>
  </w:num>
  <w:num w:numId="2" w16cid:durableId="393043455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00001"/>
        </w:rPr>
      </w:lvl>
    </w:lvlOverride>
  </w:num>
  <w:num w:numId="3" w16cid:durableId="735477554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80808"/>
        </w:rPr>
      </w:lvl>
    </w:lvlOverride>
  </w:num>
  <w:num w:numId="4" w16cid:durableId="1933581825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10001"/>
        </w:rPr>
      </w:lvl>
    </w:lvlOverride>
  </w:num>
  <w:num w:numId="5" w16cid:durableId="1953319782">
    <w:abstractNumId w:val="24"/>
  </w:num>
  <w:num w:numId="6" w16cid:durableId="1877505964">
    <w:abstractNumId w:val="11"/>
  </w:num>
  <w:num w:numId="7" w16cid:durableId="781151646">
    <w:abstractNumId w:val="22"/>
  </w:num>
  <w:num w:numId="8" w16cid:durableId="712997231">
    <w:abstractNumId w:val="15"/>
  </w:num>
  <w:num w:numId="9" w16cid:durableId="13266917">
    <w:abstractNumId w:val="9"/>
  </w:num>
  <w:num w:numId="10" w16cid:durableId="2144107961">
    <w:abstractNumId w:val="20"/>
  </w:num>
  <w:num w:numId="11" w16cid:durableId="432556894">
    <w:abstractNumId w:val="3"/>
  </w:num>
  <w:num w:numId="12" w16cid:durableId="957954547">
    <w:abstractNumId w:val="4"/>
  </w:num>
  <w:num w:numId="13" w16cid:durableId="1161237321">
    <w:abstractNumId w:val="23"/>
  </w:num>
  <w:num w:numId="14" w16cid:durableId="2068339214">
    <w:abstractNumId w:val="17"/>
  </w:num>
  <w:num w:numId="15" w16cid:durableId="1823497220">
    <w:abstractNumId w:val="6"/>
  </w:num>
  <w:num w:numId="16" w16cid:durableId="2028092138">
    <w:abstractNumId w:val="8"/>
  </w:num>
  <w:num w:numId="17" w16cid:durableId="713191976">
    <w:abstractNumId w:val="21"/>
  </w:num>
  <w:num w:numId="18" w16cid:durableId="779573687">
    <w:abstractNumId w:val="7"/>
  </w:num>
  <w:num w:numId="19" w16cid:durableId="1854148457">
    <w:abstractNumId w:val="10"/>
  </w:num>
  <w:num w:numId="20" w16cid:durableId="144669932">
    <w:abstractNumId w:val="19"/>
  </w:num>
  <w:num w:numId="21" w16cid:durableId="1194730279">
    <w:abstractNumId w:val="12"/>
  </w:num>
  <w:num w:numId="22" w16cid:durableId="1407529072">
    <w:abstractNumId w:val="14"/>
  </w:num>
  <w:num w:numId="23" w16cid:durableId="545601129">
    <w:abstractNumId w:val="5"/>
  </w:num>
  <w:num w:numId="24" w16cid:durableId="1650136412">
    <w:abstractNumId w:val="16"/>
  </w:num>
  <w:num w:numId="25" w16cid:durableId="1795639666">
    <w:abstractNumId w:val="13"/>
  </w:num>
  <w:num w:numId="26" w16cid:durableId="1105879415">
    <w:abstractNumId w:val="18"/>
  </w:num>
  <w:num w:numId="27" w16cid:durableId="2126581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70"/>
    <w:rsid w:val="00071C09"/>
    <w:rsid w:val="00090889"/>
    <w:rsid w:val="000C04A8"/>
    <w:rsid w:val="000C4FDA"/>
    <w:rsid w:val="000D5AB6"/>
    <w:rsid w:val="000E4428"/>
    <w:rsid w:val="00130F19"/>
    <w:rsid w:val="0020757B"/>
    <w:rsid w:val="00207EAA"/>
    <w:rsid w:val="00237C59"/>
    <w:rsid w:val="002941B1"/>
    <w:rsid w:val="002F505C"/>
    <w:rsid w:val="00311472"/>
    <w:rsid w:val="003B2F95"/>
    <w:rsid w:val="003F296A"/>
    <w:rsid w:val="00467531"/>
    <w:rsid w:val="0047456F"/>
    <w:rsid w:val="00492B81"/>
    <w:rsid w:val="004D5EB2"/>
    <w:rsid w:val="004D7885"/>
    <w:rsid w:val="00503AB6"/>
    <w:rsid w:val="005176B8"/>
    <w:rsid w:val="005333FA"/>
    <w:rsid w:val="005A5073"/>
    <w:rsid w:val="005F58CC"/>
    <w:rsid w:val="00600193"/>
    <w:rsid w:val="0060555E"/>
    <w:rsid w:val="006176DE"/>
    <w:rsid w:val="00624D3E"/>
    <w:rsid w:val="00634990"/>
    <w:rsid w:val="00634F60"/>
    <w:rsid w:val="00641B52"/>
    <w:rsid w:val="00676AB0"/>
    <w:rsid w:val="006A1D38"/>
    <w:rsid w:val="006A76EB"/>
    <w:rsid w:val="006B32B8"/>
    <w:rsid w:val="006C498B"/>
    <w:rsid w:val="006F1570"/>
    <w:rsid w:val="006F2C27"/>
    <w:rsid w:val="00701873"/>
    <w:rsid w:val="00710BF9"/>
    <w:rsid w:val="00735CD1"/>
    <w:rsid w:val="00767B7F"/>
    <w:rsid w:val="00770B15"/>
    <w:rsid w:val="007C20F6"/>
    <w:rsid w:val="007E155D"/>
    <w:rsid w:val="00833D8E"/>
    <w:rsid w:val="008457B9"/>
    <w:rsid w:val="00854FCD"/>
    <w:rsid w:val="008B35DF"/>
    <w:rsid w:val="008D6564"/>
    <w:rsid w:val="008E0E58"/>
    <w:rsid w:val="008F6838"/>
    <w:rsid w:val="0090228E"/>
    <w:rsid w:val="00906AC9"/>
    <w:rsid w:val="00952D53"/>
    <w:rsid w:val="009969FA"/>
    <w:rsid w:val="009C186D"/>
    <w:rsid w:val="009E2B7F"/>
    <w:rsid w:val="00A04B6A"/>
    <w:rsid w:val="00A241F1"/>
    <w:rsid w:val="00A44026"/>
    <w:rsid w:val="00A47999"/>
    <w:rsid w:val="00A66CE9"/>
    <w:rsid w:val="00A67A83"/>
    <w:rsid w:val="00AA5125"/>
    <w:rsid w:val="00AE6189"/>
    <w:rsid w:val="00AF117D"/>
    <w:rsid w:val="00AF5B63"/>
    <w:rsid w:val="00B05A8C"/>
    <w:rsid w:val="00B13FAA"/>
    <w:rsid w:val="00B5079C"/>
    <w:rsid w:val="00B60A6C"/>
    <w:rsid w:val="00B946D8"/>
    <w:rsid w:val="00BA3706"/>
    <w:rsid w:val="00BB5085"/>
    <w:rsid w:val="00C0353E"/>
    <w:rsid w:val="00C117FE"/>
    <w:rsid w:val="00C11BF6"/>
    <w:rsid w:val="00C25A4A"/>
    <w:rsid w:val="00C81791"/>
    <w:rsid w:val="00CB1FFB"/>
    <w:rsid w:val="00CB4332"/>
    <w:rsid w:val="00D04723"/>
    <w:rsid w:val="00D21D48"/>
    <w:rsid w:val="00D30819"/>
    <w:rsid w:val="00D31658"/>
    <w:rsid w:val="00D6284B"/>
    <w:rsid w:val="00DA252B"/>
    <w:rsid w:val="00E20D36"/>
    <w:rsid w:val="00E22B1C"/>
    <w:rsid w:val="00E94623"/>
    <w:rsid w:val="00EA367D"/>
    <w:rsid w:val="00ED42A5"/>
    <w:rsid w:val="00F0428E"/>
    <w:rsid w:val="00F0558E"/>
    <w:rsid w:val="00F12862"/>
    <w:rsid w:val="00F22CB1"/>
    <w:rsid w:val="00F455E6"/>
    <w:rsid w:val="00FA2B1A"/>
    <w:rsid w:val="00FA3093"/>
    <w:rsid w:val="00FD0B2C"/>
    <w:rsid w:val="00FE6D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582ABE7A"/>
  <w15:docId w15:val="{E8D8D1E9-E044-4E4D-9930-E1457234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CE9"/>
    <w:pPr>
      <w:spacing w:after="200" w:line="276" w:lineRule="auto"/>
    </w:pPr>
    <w:rPr>
      <w:rFonts w:ascii="Lucida Sans Unicode" w:eastAsia="Calibri" w:hAnsi="Lucida Sans Unicode" w:cs="Lucida Sans Unicode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414D0B"/>
    <w:pPr>
      <w:keepNext/>
      <w:spacing w:before="240" w:after="60"/>
      <w:outlineLvl w:val="0"/>
    </w:pPr>
    <w:rPr>
      <w:rFonts w:ascii="Calibri" w:eastAsia="Times New Roman" w:hAnsi="Calibri" w:cs="Times New Roman"/>
      <w:b/>
      <w:bCs/>
      <w:kern w:val="32"/>
      <w:sz w:val="32"/>
      <w:szCs w:val="32"/>
      <w:lang w:eastAsia="fr-CH"/>
    </w:rPr>
  </w:style>
  <w:style w:type="paragraph" w:styleId="Titre2">
    <w:name w:val="heading 2"/>
    <w:basedOn w:val="Normal"/>
    <w:next w:val="Normal"/>
    <w:link w:val="Titre2Car"/>
    <w:qFormat/>
    <w:rsid w:val="00414D0B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fr-CH"/>
    </w:rPr>
  </w:style>
  <w:style w:type="paragraph" w:styleId="Titre3">
    <w:name w:val="heading 3"/>
    <w:basedOn w:val="Normal"/>
    <w:next w:val="Normal"/>
    <w:link w:val="Titre3Car"/>
    <w:qFormat/>
    <w:rsid w:val="00414D0B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fr-CH"/>
    </w:rPr>
  </w:style>
  <w:style w:type="paragraph" w:styleId="Titre4">
    <w:name w:val="heading 4"/>
    <w:basedOn w:val="Normal"/>
    <w:next w:val="Normal"/>
    <w:link w:val="Titre4Car"/>
    <w:qFormat/>
    <w:rsid w:val="00414D0B"/>
    <w:pPr>
      <w:keepNext/>
      <w:spacing w:before="240" w:after="0"/>
      <w:outlineLvl w:val="3"/>
    </w:pPr>
    <w:rPr>
      <w:rFonts w:ascii="Arial" w:eastAsia="Times New Roman" w:hAnsi="Arial" w:cs="Times New Roman"/>
      <w:b/>
      <w:bCs/>
      <w:i/>
      <w:sz w:val="24"/>
      <w:szCs w:val="28"/>
      <w:lang w:eastAsia="fr-CH"/>
    </w:rPr>
  </w:style>
  <w:style w:type="paragraph" w:styleId="Titre5">
    <w:name w:val="heading 5"/>
    <w:basedOn w:val="Normal"/>
    <w:next w:val="Normal"/>
    <w:link w:val="Titre5Car"/>
    <w:qFormat/>
    <w:rsid w:val="00414D0B"/>
    <w:pPr>
      <w:spacing w:before="240" w:after="60"/>
      <w:outlineLvl w:val="4"/>
    </w:pPr>
    <w:rPr>
      <w:rFonts w:ascii="Cambria" w:eastAsia="Times New Roman" w:hAnsi="Cambria" w:cs="Times New Roman"/>
      <w:b/>
      <w:bCs/>
      <w:i/>
      <w:iCs/>
      <w:sz w:val="26"/>
      <w:szCs w:val="26"/>
      <w:lang w:eastAsia="fr-CH"/>
    </w:rPr>
  </w:style>
  <w:style w:type="paragraph" w:styleId="Titre6">
    <w:name w:val="heading 6"/>
    <w:basedOn w:val="Normal"/>
    <w:next w:val="Normal"/>
    <w:link w:val="Titre6Car"/>
    <w:qFormat/>
    <w:rsid w:val="00414D0B"/>
    <w:pPr>
      <w:spacing w:before="240" w:after="60"/>
      <w:outlineLvl w:val="5"/>
    </w:pPr>
    <w:rPr>
      <w:rFonts w:ascii="Cambria" w:eastAsia="Times New Roman" w:hAnsi="Cambria" w:cs="Times New Roman"/>
      <w:b/>
      <w:bCs/>
      <w:sz w:val="22"/>
      <w:lang w:eastAsia="fr-CH"/>
    </w:rPr>
  </w:style>
  <w:style w:type="paragraph" w:styleId="Titre7">
    <w:name w:val="heading 7"/>
    <w:basedOn w:val="Normal"/>
    <w:next w:val="Normal"/>
    <w:link w:val="Titre7Car"/>
    <w:qFormat/>
    <w:rsid w:val="00414D0B"/>
    <w:pPr>
      <w:spacing w:before="240" w:after="60"/>
      <w:outlineLvl w:val="6"/>
    </w:pPr>
    <w:rPr>
      <w:rFonts w:ascii="Cambria" w:eastAsia="Times New Roman" w:hAnsi="Cambria" w:cs="Times New Roman"/>
      <w:sz w:val="24"/>
      <w:szCs w:val="24"/>
      <w:lang w:eastAsia="fr-CH"/>
    </w:rPr>
  </w:style>
  <w:style w:type="paragraph" w:styleId="Titre8">
    <w:name w:val="heading 8"/>
    <w:basedOn w:val="Normal"/>
    <w:next w:val="Normal"/>
    <w:link w:val="Titre8Car"/>
    <w:qFormat/>
    <w:rsid w:val="00414D0B"/>
    <w:pPr>
      <w:spacing w:before="240" w:after="60"/>
      <w:outlineLvl w:val="7"/>
    </w:pPr>
    <w:rPr>
      <w:rFonts w:ascii="Cambria" w:eastAsia="Times New Roman" w:hAnsi="Cambria" w:cs="Times New Roman"/>
      <w:i/>
      <w:iCs/>
      <w:sz w:val="24"/>
      <w:szCs w:val="24"/>
      <w:lang w:eastAsia="fr-CH"/>
    </w:rPr>
  </w:style>
  <w:style w:type="paragraph" w:styleId="Titre9">
    <w:name w:val="heading 9"/>
    <w:basedOn w:val="Normal"/>
    <w:next w:val="Normal"/>
    <w:link w:val="Titre9Car"/>
    <w:qFormat/>
    <w:rsid w:val="00414D0B"/>
    <w:pPr>
      <w:spacing w:before="240" w:after="60"/>
      <w:outlineLvl w:val="8"/>
    </w:pPr>
    <w:rPr>
      <w:rFonts w:ascii="Calibri" w:eastAsia="Times New Roman" w:hAnsi="Calibri" w:cs="Times New Roman"/>
      <w:sz w:val="22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1">
    <w:name w:val="Style1"/>
    <w:basedOn w:val="Aucuneliste"/>
    <w:rsid w:val="002F2A28"/>
    <w:pPr>
      <w:numPr>
        <w:numId w:val="1"/>
      </w:numPr>
    </w:pPr>
  </w:style>
  <w:style w:type="paragraph" w:customStyle="1" w:styleId="Style">
    <w:name w:val="Style"/>
    <w:rsid w:val="00735CD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01998"/>
    <w:pPr>
      <w:tabs>
        <w:tab w:val="center" w:pos="4536"/>
        <w:tab w:val="right" w:pos="9072"/>
      </w:tabs>
    </w:pPr>
    <w:rPr>
      <w:rFonts w:ascii="Cambria" w:eastAsia="Times New Roman" w:hAnsi="Cambria" w:cs="Times New Roman"/>
      <w:sz w:val="22"/>
      <w:lang w:eastAsia="fr-CH"/>
    </w:rPr>
  </w:style>
  <w:style w:type="character" w:customStyle="1" w:styleId="En-tteCar">
    <w:name w:val="En-tête Car"/>
    <w:link w:val="En-tte"/>
    <w:uiPriority w:val="99"/>
    <w:rsid w:val="00E01998"/>
    <w:rPr>
      <w:rFonts w:eastAsia="Times New Roman"/>
      <w:sz w:val="22"/>
      <w:szCs w:val="22"/>
      <w:lang w:val="fr-CH" w:eastAsia="fr-CH"/>
    </w:rPr>
  </w:style>
  <w:style w:type="paragraph" w:styleId="Pieddepage">
    <w:name w:val="footer"/>
    <w:basedOn w:val="Normal"/>
    <w:link w:val="PieddepageCar"/>
    <w:uiPriority w:val="99"/>
    <w:unhideWhenUsed/>
    <w:rsid w:val="00E01998"/>
    <w:pPr>
      <w:tabs>
        <w:tab w:val="center" w:pos="4536"/>
        <w:tab w:val="right" w:pos="9072"/>
      </w:tabs>
    </w:pPr>
    <w:rPr>
      <w:rFonts w:ascii="Cambria" w:eastAsia="Times New Roman" w:hAnsi="Cambria" w:cs="Times New Roman"/>
      <w:sz w:val="22"/>
      <w:lang w:eastAsia="fr-CH"/>
    </w:rPr>
  </w:style>
  <w:style w:type="character" w:customStyle="1" w:styleId="PieddepageCar">
    <w:name w:val="Pied de page Car"/>
    <w:link w:val="Pieddepage"/>
    <w:uiPriority w:val="99"/>
    <w:rsid w:val="00E01998"/>
    <w:rPr>
      <w:rFonts w:eastAsia="Times New Roman"/>
      <w:sz w:val="22"/>
      <w:szCs w:val="22"/>
      <w:lang w:val="fr-CH" w:eastAsia="fr-CH"/>
    </w:rPr>
  </w:style>
  <w:style w:type="character" w:styleId="Lienhypertexte">
    <w:name w:val="Hyperlink"/>
    <w:uiPriority w:val="99"/>
    <w:unhideWhenUsed/>
    <w:rsid w:val="00196623"/>
    <w:rPr>
      <w:color w:val="0000FF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4A3FFC"/>
    <w:pPr>
      <w:spacing w:after="0"/>
    </w:pPr>
    <w:rPr>
      <w:rFonts w:ascii="Arial" w:eastAsia="Times New Roman" w:hAnsi="Arial" w:cs="Times New Roman"/>
      <w:sz w:val="22"/>
      <w:lang w:eastAsia="fr-CH"/>
    </w:rPr>
  </w:style>
  <w:style w:type="character" w:customStyle="1" w:styleId="CorpsdetexteCar">
    <w:name w:val="Corps de texte Car"/>
    <w:link w:val="Corpsdetexte"/>
    <w:uiPriority w:val="99"/>
    <w:rsid w:val="004A3FFC"/>
    <w:rPr>
      <w:rFonts w:ascii="Arial" w:eastAsia="Times New Roman" w:hAnsi="Arial"/>
      <w:sz w:val="22"/>
      <w:szCs w:val="22"/>
      <w:lang w:val="fr-CH" w:eastAsia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38D5"/>
    <w:pPr>
      <w:spacing w:after="0" w:line="240" w:lineRule="auto"/>
    </w:pPr>
    <w:rPr>
      <w:rFonts w:ascii="Lucida Grande" w:eastAsia="Times New Roman" w:hAnsi="Lucida Grande" w:cs="Times New Roman"/>
      <w:sz w:val="18"/>
      <w:szCs w:val="18"/>
      <w:lang w:eastAsia="fr-CH"/>
    </w:rPr>
  </w:style>
  <w:style w:type="character" w:customStyle="1" w:styleId="TextedebullesCar">
    <w:name w:val="Texte de bulles Car"/>
    <w:link w:val="Textedebulles"/>
    <w:uiPriority w:val="99"/>
    <w:semiHidden/>
    <w:rsid w:val="00E438D5"/>
    <w:rPr>
      <w:rFonts w:ascii="Lucida Grande" w:eastAsia="Times New Roman" w:hAnsi="Lucida Grande"/>
      <w:sz w:val="18"/>
      <w:szCs w:val="18"/>
      <w:lang w:val="fr-CH" w:eastAsia="fr-CH"/>
    </w:rPr>
  </w:style>
  <w:style w:type="character" w:styleId="Numrodepage">
    <w:name w:val="page number"/>
    <w:basedOn w:val="Policepardfaut"/>
    <w:rsid w:val="000954AF"/>
  </w:style>
  <w:style w:type="character" w:customStyle="1" w:styleId="Titre2Car">
    <w:name w:val="Titre 2 Car"/>
    <w:link w:val="Titre2"/>
    <w:rsid w:val="00414D0B"/>
    <w:rPr>
      <w:rFonts w:ascii="Arial" w:eastAsia="Times New Roman" w:hAnsi="Arial"/>
      <w:b/>
      <w:bCs/>
      <w:i/>
      <w:iCs/>
      <w:sz w:val="28"/>
      <w:szCs w:val="28"/>
      <w:lang w:val="fr-CH" w:eastAsia="fr-CH"/>
    </w:rPr>
  </w:style>
  <w:style w:type="character" w:customStyle="1" w:styleId="Titre3Car">
    <w:name w:val="Titre 3 Car"/>
    <w:link w:val="Titre3"/>
    <w:rsid w:val="00414D0B"/>
    <w:rPr>
      <w:rFonts w:ascii="Arial" w:eastAsia="Times New Roman" w:hAnsi="Arial"/>
      <w:b/>
      <w:bCs/>
      <w:sz w:val="26"/>
      <w:szCs w:val="26"/>
      <w:lang w:val="fr-CH" w:eastAsia="fr-CH"/>
    </w:rPr>
  </w:style>
  <w:style w:type="character" w:customStyle="1" w:styleId="Titre4Car">
    <w:name w:val="Titre 4 Car"/>
    <w:link w:val="Titre4"/>
    <w:rsid w:val="00414D0B"/>
    <w:rPr>
      <w:rFonts w:ascii="Arial" w:eastAsia="Times New Roman" w:hAnsi="Arial"/>
      <w:b/>
      <w:bCs/>
      <w:i/>
      <w:sz w:val="24"/>
      <w:szCs w:val="28"/>
      <w:lang w:val="fr-CH" w:eastAsia="fr-CH"/>
    </w:rPr>
  </w:style>
  <w:style w:type="character" w:customStyle="1" w:styleId="Titre1Car">
    <w:name w:val="Titre 1 Car"/>
    <w:link w:val="Titre1"/>
    <w:rsid w:val="00414D0B"/>
    <w:rPr>
      <w:rFonts w:ascii="Calibri" w:eastAsia="Times New Roman" w:hAnsi="Calibri" w:cs="Times New Roman"/>
      <w:b/>
      <w:bCs/>
      <w:kern w:val="32"/>
      <w:sz w:val="32"/>
      <w:szCs w:val="32"/>
      <w:lang w:val="fr-CH" w:eastAsia="fr-CH"/>
    </w:rPr>
  </w:style>
  <w:style w:type="character" w:customStyle="1" w:styleId="Titre5Car">
    <w:name w:val="Titre 5 Car"/>
    <w:link w:val="Titre5"/>
    <w:rsid w:val="00414D0B"/>
    <w:rPr>
      <w:rFonts w:ascii="Cambria" w:eastAsia="Times New Roman" w:hAnsi="Cambria" w:cs="Times New Roman"/>
      <w:b/>
      <w:bCs/>
      <w:i/>
      <w:iCs/>
      <w:sz w:val="26"/>
      <w:szCs w:val="26"/>
      <w:lang w:val="fr-CH" w:eastAsia="fr-CH"/>
    </w:rPr>
  </w:style>
  <w:style w:type="character" w:customStyle="1" w:styleId="Titre6Car">
    <w:name w:val="Titre 6 Car"/>
    <w:link w:val="Titre6"/>
    <w:rsid w:val="00414D0B"/>
    <w:rPr>
      <w:rFonts w:ascii="Cambria" w:eastAsia="Times New Roman" w:hAnsi="Cambria" w:cs="Times New Roman"/>
      <w:b/>
      <w:bCs/>
      <w:sz w:val="22"/>
      <w:szCs w:val="22"/>
      <w:lang w:val="fr-CH" w:eastAsia="fr-CH"/>
    </w:rPr>
  </w:style>
  <w:style w:type="character" w:customStyle="1" w:styleId="Titre7Car">
    <w:name w:val="Titre 7 Car"/>
    <w:link w:val="Titre7"/>
    <w:rsid w:val="00414D0B"/>
    <w:rPr>
      <w:rFonts w:ascii="Cambria" w:eastAsia="Times New Roman" w:hAnsi="Cambria" w:cs="Times New Roman"/>
      <w:sz w:val="24"/>
      <w:szCs w:val="24"/>
      <w:lang w:val="fr-CH" w:eastAsia="fr-CH"/>
    </w:rPr>
  </w:style>
  <w:style w:type="character" w:customStyle="1" w:styleId="Titre8Car">
    <w:name w:val="Titre 8 Car"/>
    <w:link w:val="Titre8"/>
    <w:rsid w:val="00414D0B"/>
    <w:rPr>
      <w:rFonts w:ascii="Cambria" w:eastAsia="Times New Roman" w:hAnsi="Cambria" w:cs="Times New Roman"/>
      <w:i/>
      <w:iCs/>
      <w:sz w:val="24"/>
      <w:szCs w:val="24"/>
      <w:lang w:val="fr-CH" w:eastAsia="fr-CH"/>
    </w:rPr>
  </w:style>
  <w:style w:type="character" w:customStyle="1" w:styleId="Titre9Car">
    <w:name w:val="Titre 9 Car"/>
    <w:link w:val="Titre9"/>
    <w:rsid w:val="00414D0B"/>
    <w:rPr>
      <w:rFonts w:ascii="Calibri" w:eastAsia="Times New Roman" w:hAnsi="Calibri" w:cs="Times New Roman"/>
      <w:sz w:val="22"/>
      <w:szCs w:val="22"/>
      <w:lang w:val="fr-CH" w:eastAsia="fr-CH"/>
    </w:rPr>
  </w:style>
  <w:style w:type="character" w:styleId="Lienhypertextesuivivisit">
    <w:name w:val="FollowedHyperlink"/>
    <w:rsid w:val="009C186D"/>
    <w:rPr>
      <w:color w:val="800080"/>
      <w:u w:val="single"/>
    </w:rPr>
  </w:style>
  <w:style w:type="character" w:customStyle="1" w:styleId="CourrierCar">
    <w:name w:val="Courrier Car"/>
    <w:basedOn w:val="Policepardfaut"/>
    <w:link w:val="Courrier"/>
    <w:locked/>
    <w:rsid w:val="00C81791"/>
    <w:rPr>
      <w:rFonts w:ascii="Helvetica LT Std Light" w:hAnsi="Helvetica LT Std Light"/>
      <w:sz w:val="22"/>
      <w:szCs w:val="24"/>
      <w:lang w:val="fr-FR" w:eastAsia="fr-FR"/>
    </w:rPr>
  </w:style>
  <w:style w:type="paragraph" w:customStyle="1" w:styleId="Courrier">
    <w:name w:val="Courrier"/>
    <w:basedOn w:val="Normal"/>
    <w:link w:val="CourrierCar"/>
    <w:autoRedefine/>
    <w:qFormat/>
    <w:rsid w:val="00C81791"/>
    <w:pPr>
      <w:tabs>
        <w:tab w:val="center" w:pos="6237"/>
      </w:tabs>
      <w:spacing w:after="0" w:line="240" w:lineRule="auto"/>
    </w:pPr>
    <w:rPr>
      <w:rFonts w:ascii="Helvetica LT Std Light" w:eastAsia="Cambria" w:hAnsi="Helvetica LT Std Light" w:cs="Times New Roman"/>
      <w:sz w:val="22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24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sprit-de-famille.c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soEF\Documents\A%20l'Esprit%20de%20famille\Courrier\lettre%20log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lettre logo</Template>
  <TotalTime>1</TotalTime>
  <Pages>1</Pages>
  <Words>160</Words>
  <Characters>1114</Characters>
  <Application>Microsoft Office Word</Application>
  <DocSecurity>4</DocSecurity>
  <Lines>9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4" baseType="lpstr">
      <vt:lpstr/>
      <vt:lpstr/>
      <vt:lpstr>Le présent contrat est conclu entre L’Esprit de Famille et l’hôte et /ou son rep</vt:lpstr>
      <vt:lpstr>Nom :……………………………………….     Prénom :…………………….....................</vt:lpstr>
      <vt:lpstr>Adresse :………………………………………………………………………………………</vt:lpstr>
      <vt:lpstr>Représenté par :……………………………………………………………………………..</vt:lpstr>
      <vt:lpstr>Nom :……………………………………….    Prénom :……………………………………</vt:lpstr>
      <vt:lpstr>Adresse :………………………………………………………………………………………</vt:lpstr>
      <vt:lpstr>Qui agit en qualité de :………………………………………………………………………</vt:lpstr>
      <vt:lpstr>L’hôte et/ou le représentant déclare(nt) avoir pris connaissance du contrat et d</vt:lpstr>
      <vt:lpstr>Le présent contrat est conclu pour une durée indéterminée. </vt:lpstr>
      <vt:lpstr>Fait à :……………………………………., le……………………………………………….</vt:lpstr>
      <vt:lpstr>L’hôte                                       Le représentant                    </vt:lpstr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AssoEF</dc:creator>
  <cp:lastModifiedBy>Della Pietra Katia</cp:lastModifiedBy>
  <cp:revision>2</cp:revision>
  <cp:lastPrinted>2015-12-08T14:39:00Z</cp:lastPrinted>
  <dcterms:created xsi:type="dcterms:W3CDTF">2026-08-10T05:30:00Z</dcterms:created>
  <dcterms:modified xsi:type="dcterms:W3CDTF">2026-08-10T05:30:00Z</dcterms:modified>
</cp:coreProperties>
</file>